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87" w:rsidRPr="001514F4" w:rsidRDefault="00E10C87" w:rsidP="003B5E18">
      <w:pPr>
        <w:spacing w:after="0" w:line="240" w:lineRule="auto"/>
        <w:jc w:val="center"/>
        <w:rPr>
          <w:bCs/>
        </w:rPr>
      </w:pPr>
      <w:r w:rsidRPr="001514F4"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56.25pt">
            <v:imagedata r:id="rId4" o:title=""/>
          </v:shape>
        </w:pict>
      </w:r>
    </w:p>
    <w:p w:rsidR="00E10C87" w:rsidRDefault="00E10C87" w:rsidP="003B5E18">
      <w:pPr>
        <w:spacing w:after="0" w:line="240" w:lineRule="auto"/>
        <w:jc w:val="center"/>
        <w:rPr>
          <w:bCs/>
        </w:rPr>
      </w:pPr>
    </w:p>
    <w:sectPr w:rsidR="00E10C87" w:rsidSect="0096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5E18"/>
    <w:rsid w:val="00137EEE"/>
    <w:rsid w:val="001514F4"/>
    <w:rsid w:val="003B5E18"/>
    <w:rsid w:val="006478E5"/>
    <w:rsid w:val="008D415B"/>
    <w:rsid w:val="009658C5"/>
    <w:rsid w:val="00AC5C6B"/>
    <w:rsid w:val="00DC2650"/>
    <w:rsid w:val="00DE4647"/>
    <w:rsid w:val="00DF6AF3"/>
    <w:rsid w:val="00E10C87"/>
    <w:rsid w:val="00E4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E18"/>
    <w:pPr>
      <w:spacing w:after="200" w:line="276" w:lineRule="auto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6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0</Words>
  <Characters>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urvanceva</cp:lastModifiedBy>
  <cp:revision>3</cp:revision>
  <cp:lastPrinted>2015-10-14T07:39:00Z</cp:lastPrinted>
  <dcterms:created xsi:type="dcterms:W3CDTF">2015-10-10T19:59:00Z</dcterms:created>
  <dcterms:modified xsi:type="dcterms:W3CDTF">2015-10-14T09:37:00Z</dcterms:modified>
</cp:coreProperties>
</file>